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9540" w:type="dxa"/>
        <w:tblInd w:w="18" w:type="dxa"/>
        <w:tblBorders>
          <w:insideH w:val="single" w:color="FF0000" w:sz="18" w:space="0"/>
        </w:tblBorders>
        <w:tblLook w:val="01E0" w:firstRow="1" w:lastRow="1" w:firstColumn="1" w:lastColumn="1" w:noHBand="0" w:noVBand="0"/>
      </w:tblPr>
      <w:tblGrid>
        <w:gridCol w:w="1890"/>
        <w:gridCol w:w="7650"/>
      </w:tblGrid>
      <w:tr w:rsidRPr="0096254E" w:rsidR="007E3FED" w:rsidTr="0096254E" w14:paraId="2597CB6F" w14:textId="77777777">
        <w:trPr>
          <w:cantSplit/>
          <w:trHeight w:val="992"/>
        </w:trPr>
        <w:tc>
          <w:tcPr>
            <w:tcW w:w="1890" w:type="dxa"/>
            <w:vMerge w:val="restart"/>
            <w:vAlign w:val="bottom"/>
            <w:hideMark/>
          </w:tcPr>
          <w:p w:rsidRPr="0096254E" w:rsidR="007E3FED" w:rsidP="007E3FED" w:rsidRDefault="002E218B" w14:paraId="7F651D03" w14:textId="77777777">
            <w:pPr>
              <w:rPr>
                <w:rFonts w:cs="Arial"/>
                <w:sz w:val="24"/>
                <w:szCs w:val="24"/>
                <w:lang w:eastAsia="zh-CN" w:bidi="hi-IN"/>
              </w:rPr>
            </w:pPr>
            <w:r w:rsidRPr="0096254E">
              <w:rPr>
                <w:rFonts w:cs="Arial"/>
                <w:noProof/>
                <w:sz w:val="24"/>
                <w:szCs w:val="24"/>
              </w:rPr>
              <w:drawing>
                <wp:inline distT="0" distB="0" distL="0" distR="0" wp14:anchorId="0452C951" wp14:editId="35388B60">
                  <wp:extent cx="1038225" cy="819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0" w:type="dxa"/>
            <w:tcBorders>
              <w:top w:val="nil"/>
              <w:left w:val="nil"/>
              <w:bottom w:val="single" w:color="669DFD" w:sz="24" w:space="0"/>
              <w:right w:val="nil"/>
            </w:tcBorders>
            <w:vAlign w:val="bottom"/>
            <w:hideMark/>
          </w:tcPr>
          <w:p w:rsidRPr="0096254E" w:rsidR="007E3FED" w:rsidP="00B2140D" w:rsidRDefault="00B2140D" w14:paraId="6516E5D0" w14:textId="689EEF14">
            <w:pPr>
              <w:jc w:val="right"/>
              <w:rPr>
                <w:rFonts w:cs="Arial"/>
                <w:b/>
                <w:caps/>
                <w:sz w:val="28"/>
                <w:szCs w:val="28"/>
              </w:rPr>
            </w:pPr>
            <w:r>
              <w:rPr>
                <w:rFonts w:cs="Arial"/>
                <w:b/>
                <w:caps/>
                <w:sz w:val="28"/>
                <w:szCs w:val="28"/>
              </w:rPr>
              <w:t>Primary care Paramedic Instructor</w:t>
            </w:r>
          </w:p>
          <w:p w:rsidRPr="0096254E" w:rsidR="007E3FED" w:rsidP="007E3FED" w:rsidRDefault="007E3FED" w14:paraId="3A7B41CB" w14:textId="77777777">
            <w:pPr>
              <w:jc w:val="right"/>
              <w:rPr>
                <w:rFonts w:cs="Arial"/>
                <w:b/>
                <w:caps/>
                <w:sz w:val="28"/>
                <w:szCs w:val="28"/>
                <w:lang w:eastAsia="zh-CN" w:bidi="hi-IN"/>
              </w:rPr>
            </w:pPr>
            <w:r w:rsidRPr="0096254E">
              <w:rPr>
                <w:rFonts w:cs="Arial"/>
                <w:b/>
                <w:caps/>
                <w:sz w:val="28"/>
                <w:szCs w:val="28"/>
                <w:lang w:eastAsia="zh-CN" w:bidi="hi-IN"/>
              </w:rPr>
              <w:t>job description</w:t>
            </w:r>
          </w:p>
        </w:tc>
      </w:tr>
      <w:tr w:rsidRPr="0096254E" w:rsidR="007E3FED" w:rsidTr="0096254E" w14:paraId="09AF09E1" w14:textId="77777777">
        <w:trPr>
          <w:cantSplit/>
          <w:trHeight w:val="298"/>
        </w:trPr>
        <w:tc>
          <w:tcPr>
            <w:tcW w:w="0" w:type="auto"/>
            <w:vMerge/>
            <w:vAlign w:val="center"/>
            <w:hideMark/>
          </w:tcPr>
          <w:p w:rsidRPr="0096254E" w:rsidR="007E3FED" w:rsidP="007E3FED" w:rsidRDefault="007E3FED" w14:paraId="4B642E20" w14:textId="77777777">
            <w:pPr>
              <w:rPr>
                <w:rFonts w:cs="Arial"/>
                <w:sz w:val="24"/>
                <w:szCs w:val="24"/>
                <w:lang w:eastAsia="zh-CN" w:bidi="hi-IN"/>
              </w:rPr>
            </w:pPr>
          </w:p>
        </w:tc>
        <w:tc>
          <w:tcPr>
            <w:tcW w:w="7650" w:type="dxa"/>
            <w:tcBorders>
              <w:top w:val="single" w:color="669DFD" w:sz="24" w:space="0"/>
              <w:left w:val="nil"/>
              <w:bottom w:val="nil"/>
              <w:right w:val="nil"/>
            </w:tcBorders>
            <w:hideMark/>
          </w:tcPr>
          <w:p w:rsidRPr="0096254E" w:rsidR="007E3FED" w:rsidP="007E3FED" w:rsidRDefault="007E3FED" w14:paraId="5D4A626E" w14:textId="77777777">
            <w:pPr>
              <w:jc w:val="right"/>
              <w:rPr>
                <w:rFonts w:cs="Arial"/>
                <w:b/>
                <w:i/>
                <w:caps/>
                <w:sz w:val="16"/>
                <w:szCs w:val="16"/>
                <w:lang w:eastAsia="zh-CN" w:bidi="hi-IN"/>
              </w:rPr>
            </w:pPr>
            <w:r w:rsidRPr="0096254E">
              <w:rPr>
                <w:rFonts w:cs="Arial"/>
                <w:b/>
                <w:i/>
                <w:caps/>
                <w:sz w:val="16"/>
                <w:szCs w:val="16"/>
                <w:lang w:eastAsia="zh-CN" w:bidi="hi-IN"/>
              </w:rPr>
              <w:t>To Teach</w:t>
            </w:r>
            <w:r w:rsidRPr="0096254E">
              <w:rPr>
                <w:rFonts w:cs="Arial"/>
                <w:b/>
                <w:i/>
                <w:caps/>
                <w:sz w:val="16"/>
                <w:szCs w:val="16"/>
                <w:lang w:eastAsia="zh-CN" w:bidi="hi-IN"/>
              </w:rPr>
              <w:tab/>
            </w:r>
            <w:r w:rsidRPr="0096254E">
              <w:rPr>
                <w:rFonts w:cs="Arial"/>
                <w:b/>
                <w:i/>
                <w:caps/>
                <w:sz w:val="16"/>
                <w:szCs w:val="16"/>
                <w:lang w:eastAsia="zh-CN" w:bidi="hi-IN"/>
              </w:rPr>
              <w:t>To Guide</w:t>
            </w:r>
            <w:r w:rsidRPr="0096254E">
              <w:rPr>
                <w:rFonts w:cs="Arial"/>
                <w:b/>
                <w:i/>
                <w:caps/>
                <w:sz w:val="16"/>
                <w:szCs w:val="16"/>
                <w:lang w:eastAsia="zh-CN" w:bidi="hi-IN"/>
              </w:rPr>
              <w:tab/>
            </w:r>
            <w:r w:rsidRPr="0096254E">
              <w:rPr>
                <w:rFonts w:cs="Arial"/>
                <w:b/>
                <w:i/>
                <w:caps/>
                <w:sz w:val="16"/>
                <w:szCs w:val="16"/>
                <w:lang w:eastAsia="zh-CN" w:bidi="hi-IN"/>
              </w:rPr>
              <w:t>To Learn</w:t>
            </w:r>
          </w:p>
        </w:tc>
      </w:tr>
    </w:tbl>
    <w:p w:rsidRPr="0096254E" w:rsidR="007E3FED" w:rsidP="00263A66" w:rsidRDefault="007E3FED" w14:paraId="1B1AB024" w14:textId="77777777">
      <w:pPr>
        <w:spacing w:before="40" w:after="40"/>
        <w:jc w:val="both"/>
        <w:rPr>
          <w:rFonts w:cs="Arial"/>
          <w:iCs/>
        </w:rPr>
      </w:pPr>
    </w:p>
    <w:p w:rsidR="00F500AA" w:rsidP="00F500AA" w:rsidRDefault="00F500AA" w14:paraId="38806628" w14:textId="77777777">
      <w:pPr>
        <w:spacing w:before="40" w:after="40"/>
        <w:jc w:val="both"/>
      </w:pPr>
      <w:r>
        <w:t>Reporting to the Campus Director, the Primary Care Paramedic Instructor is responsible for delivering components of the courses to students.</w:t>
      </w:r>
    </w:p>
    <w:p w:rsidRPr="0096254E" w:rsidR="0081289D" w:rsidP="00263A66" w:rsidRDefault="0081289D" w14:paraId="6FA4192A" w14:textId="77777777">
      <w:pPr>
        <w:spacing w:before="40" w:after="40"/>
        <w:jc w:val="both"/>
        <w:rPr>
          <w:rFonts w:cs="Arial"/>
          <w:i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9DFD"/>
        <w:tblLook w:val="04A0" w:firstRow="1" w:lastRow="0" w:firstColumn="1" w:lastColumn="0" w:noHBand="0" w:noVBand="1"/>
      </w:tblPr>
      <w:tblGrid>
        <w:gridCol w:w="9350"/>
      </w:tblGrid>
      <w:tr w:rsidRPr="0096254E" w:rsidR="0096254E" w:rsidTr="004E0C12" w14:paraId="41C3754E" w14:textId="77777777">
        <w:trPr>
          <w:trHeight w:val="330"/>
        </w:trPr>
        <w:tc>
          <w:tcPr>
            <w:tcW w:w="9350" w:type="dxa"/>
            <w:shd w:val="clear" w:color="auto" w:fill="669DFD"/>
          </w:tcPr>
          <w:p w:rsidRPr="0096254E" w:rsidR="0096254E" w:rsidP="00B91EEC" w:rsidRDefault="0096254E" w14:paraId="0566547A" w14:textId="77777777">
            <w:pPr>
              <w:spacing w:before="40" w:after="40"/>
              <w:jc w:val="both"/>
              <w:rPr>
                <w:rFonts w:cs="Arial"/>
                <w:iCs/>
                <w:smallCaps/>
                <w:color w:val="FFFFFF"/>
                <w:sz w:val="24"/>
              </w:rPr>
            </w:pPr>
            <w:r w:rsidRPr="0096254E">
              <w:rPr>
                <w:rFonts w:cs="Arial"/>
                <w:iCs/>
                <w:smallCaps/>
                <w:color w:val="FFFFFF"/>
                <w:sz w:val="24"/>
              </w:rPr>
              <w:t>Responsibilities</w:t>
            </w:r>
          </w:p>
        </w:tc>
      </w:tr>
    </w:tbl>
    <w:p w:rsidR="000C36CA" w:rsidP="000C36CA" w:rsidRDefault="000C36CA" w14:paraId="5356344E" w14:textId="77777777">
      <w:pPr>
        <w:pStyle w:val="ListParagraph"/>
        <w:spacing w:before="40" w:after="40"/>
        <w:ind w:left="360"/>
        <w:jc w:val="both"/>
        <w:rPr>
          <w:iCs/>
        </w:rPr>
      </w:pPr>
    </w:p>
    <w:p w:rsidR="004E0C12" w:rsidP="004E0C12" w:rsidRDefault="004E0C12" w14:paraId="3A2612DE" w14:textId="5DDBC660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Instructs curriculum using only pre-authorized or Sprott</w:t>
      </w:r>
      <w:r>
        <w:rPr>
          <w:iCs/>
        </w:rPr>
        <w:t xml:space="preserve"> </w:t>
      </w:r>
      <w:r w:rsidRPr="00F923C6">
        <w:rPr>
          <w:iCs/>
        </w:rPr>
        <w:t xml:space="preserve">Shaw materials </w:t>
      </w:r>
    </w:p>
    <w:p w:rsidRPr="00F923C6" w:rsidR="004E0C12" w:rsidP="004E0C12" w:rsidRDefault="004E0C12" w14:paraId="61AE9108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>
        <w:rPr>
          <w:rFonts w:cs="Arial"/>
        </w:rPr>
        <w:t>T</w:t>
      </w:r>
      <w:r w:rsidRPr="000E3C62">
        <w:rPr>
          <w:rFonts w:cs="Arial"/>
        </w:rPr>
        <w:t>ake</w:t>
      </w:r>
      <w:r>
        <w:rPr>
          <w:rFonts w:cs="Arial"/>
        </w:rPr>
        <w:t>s</w:t>
      </w:r>
      <w:r w:rsidRPr="000E3C62">
        <w:rPr>
          <w:rFonts w:cs="Arial"/>
        </w:rPr>
        <w:t xml:space="preserve"> part </w:t>
      </w:r>
      <w:r>
        <w:rPr>
          <w:rFonts w:cs="Arial"/>
        </w:rPr>
        <w:t xml:space="preserve">in our program TEAMs </w:t>
      </w:r>
      <w:r w:rsidRPr="000E3C62">
        <w:rPr>
          <w:rFonts w:cs="Arial"/>
        </w:rPr>
        <w:t>and contribute to maintaining the curriculum for the betterment of the program</w:t>
      </w:r>
    </w:p>
    <w:p w:rsidRPr="00F923C6" w:rsidR="004E0C12" w:rsidP="004E0C12" w:rsidRDefault="004E0C12" w14:paraId="00FEDD91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Organizes and is responsible for instructor materials</w:t>
      </w:r>
    </w:p>
    <w:p w:rsidRPr="00F923C6" w:rsidR="004E0C12" w:rsidP="004E0C12" w:rsidRDefault="004E0C12" w14:paraId="4C86A83E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Distributes and explains course outlines at beginning of every class to every student</w:t>
      </w:r>
    </w:p>
    <w:p w:rsidRPr="00F923C6" w:rsidR="004E0C12" w:rsidP="004E0C12" w:rsidRDefault="004E0C12" w14:paraId="64F11E93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Defines daily objectives and begins with an overview of the daily lesson plan</w:t>
      </w:r>
    </w:p>
    <w:p w:rsidRPr="00F923C6" w:rsidR="004E0C12" w:rsidP="004E0C12" w:rsidRDefault="004E0C12" w14:paraId="112EE0B8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Distributes textbooks and materials at the beginning of the course</w:t>
      </w:r>
    </w:p>
    <w:p w:rsidRPr="00F923C6" w:rsidR="004E0C12" w:rsidP="004E0C12" w:rsidRDefault="004E0C12" w14:paraId="4E6FBB39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Checks inventory and orders lab supplies as needed</w:t>
      </w:r>
    </w:p>
    <w:p w:rsidRPr="00F923C6" w:rsidR="004E0C12" w:rsidP="004E0C12" w:rsidRDefault="004E0C12" w14:paraId="2F6E6561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 xml:space="preserve">Administers all assessments as closed book (exceptions are noted on the specific course outlines e.g. FITT) and according to guidelines and procedures </w:t>
      </w:r>
    </w:p>
    <w:p w:rsidRPr="00F923C6" w:rsidR="004E0C12" w:rsidP="004E0C12" w:rsidRDefault="004E0C12" w14:paraId="393414C1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Grades and checks daily work, projects, and quizzes in a timely fashion according to guidelines</w:t>
      </w:r>
    </w:p>
    <w:p w:rsidR="004E0C12" w:rsidP="004E0C12" w:rsidRDefault="004E0C12" w14:paraId="1E0CF3C7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 xml:space="preserve">Follows procedures for administering, recording grades and filing of assessments.  </w:t>
      </w:r>
    </w:p>
    <w:p w:rsidRPr="00F923C6" w:rsidR="004E0C12" w:rsidP="004E0C12" w:rsidRDefault="004E0C12" w14:paraId="71F0CD97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Marks in a timely fashion and according to guidelines provided</w:t>
      </w:r>
    </w:p>
    <w:p w:rsidRPr="00F923C6" w:rsidR="004E0C12" w:rsidP="004E0C12" w:rsidRDefault="004E0C12" w14:paraId="3E0C11D1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Maintains attendance sheets accurately</w:t>
      </w:r>
    </w:p>
    <w:p w:rsidRPr="00F923C6" w:rsidR="004E0C12" w:rsidP="004E0C12" w:rsidRDefault="004E0C12" w14:paraId="7014516B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Sets a professional example</w:t>
      </w:r>
    </w:p>
    <w:p w:rsidRPr="00F923C6" w:rsidR="004E0C12" w:rsidP="004E0C12" w:rsidRDefault="004E0C12" w14:paraId="5684758C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proofErr w:type="gramStart"/>
      <w:r w:rsidRPr="00F923C6">
        <w:rPr>
          <w:iCs/>
        </w:rPr>
        <w:t>Assures</w:t>
      </w:r>
      <w:proofErr w:type="gramEnd"/>
      <w:r w:rsidRPr="00F923C6">
        <w:rPr>
          <w:iCs/>
        </w:rPr>
        <w:t xml:space="preserve"> that classrooms and labs are left in a clean and orderly fashion at end of class</w:t>
      </w:r>
    </w:p>
    <w:p w:rsidRPr="00F923C6" w:rsidR="004E0C12" w:rsidP="004E0C12" w:rsidRDefault="004E0C12" w14:paraId="329E697B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Allows every student the chance to evaluate the course and teaching methods using the student evaluation form at the end of every course</w:t>
      </w:r>
    </w:p>
    <w:p w:rsidRPr="00F923C6" w:rsidR="004E0C12" w:rsidP="004E0C12" w:rsidRDefault="004E0C12" w14:paraId="02416390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Uses the Classroom Observation Worksheet to guide teaching practices</w:t>
      </w:r>
    </w:p>
    <w:p w:rsidRPr="00F923C6" w:rsidR="004E0C12" w:rsidP="004E0C12" w:rsidRDefault="004E0C12" w14:paraId="2195308E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 xml:space="preserve">Provides Head Office with an evaluation of each course taught </w:t>
      </w:r>
    </w:p>
    <w:p w:rsidRPr="00F923C6" w:rsidR="004E0C12" w:rsidP="004E0C12" w:rsidRDefault="004E0C12" w14:paraId="737475A0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proofErr w:type="gramStart"/>
      <w:r w:rsidRPr="00F923C6">
        <w:rPr>
          <w:iCs/>
        </w:rPr>
        <w:t>Offers assistance to</w:t>
      </w:r>
      <w:proofErr w:type="gramEnd"/>
      <w:r w:rsidRPr="00F923C6">
        <w:rPr>
          <w:iCs/>
        </w:rPr>
        <w:t xml:space="preserve"> other faculty and staff</w:t>
      </w:r>
    </w:p>
    <w:p w:rsidRPr="00F923C6" w:rsidR="004E0C12" w:rsidP="004E0C12" w:rsidRDefault="004E0C12" w14:paraId="55D17B40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Covers all material for the week, in a condensed form if necessary to provide for holidays or professional days</w:t>
      </w:r>
    </w:p>
    <w:p w:rsidRPr="00F923C6" w:rsidR="004E0C12" w:rsidP="004E0C12" w:rsidRDefault="004E0C12" w14:paraId="60723777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F923C6">
        <w:rPr>
          <w:iCs/>
        </w:rPr>
        <w:t>Participates in grad functions</w:t>
      </w:r>
    </w:p>
    <w:p w:rsidRPr="00F923C6" w:rsidR="004E0C12" w:rsidP="004E0C12" w:rsidRDefault="004E0C12" w14:paraId="18C6BBAE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proofErr w:type="gramStart"/>
      <w:r w:rsidRPr="00F923C6">
        <w:rPr>
          <w:iCs/>
        </w:rPr>
        <w:t>Attends</w:t>
      </w:r>
      <w:proofErr w:type="gramEnd"/>
      <w:r w:rsidRPr="00F923C6">
        <w:rPr>
          <w:iCs/>
        </w:rPr>
        <w:t xml:space="preserve"> faculty meetings and in-service training</w:t>
      </w:r>
    </w:p>
    <w:p w:rsidRPr="004E0C12" w:rsidR="000A4F79" w:rsidP="004E0C12" w:rsidRDefault="004E0C12" w14:paraId="69E80DEF" w14:textId="270FFA06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8A474F">
        <w:rPr>
          <w:iCs/>
        </w:rPr>
        <w:t>Duties and responsibilities may be added, deleted, or changed at any time at the discretion of management, formally or informally</w:t>
      </w:r>
      <w:r>
        <w:rPr>
          <w:iCs/>
        </w:rPr>
        <w:t>, either verbally or in writing</w:t>
      </w:r>
    </w:p>
    <w:p w:rsidRPr="0096254E" w:rsidR="000A4F79" w:rsidP="000A4F79" w:rsidRDefault="000A4F79" w14:paraId="066B7EB7" w14:textId="77777777">
      <w:pPr>
        <w:pStyle w:val="ListParagraph"/>
        <w:spacing w:before="40" w:after="40"/>
        <w:ind w:left="0"/>
        <w:jc w:val="both"/>
        <w:rPr>
          <w:rFonts w:cs="Arial"/>
          <w:iCs/>
        </w:rPr>
      </w:pPr>
    </w:p>
    <w:p w:rsidRPr="0096254E" w:rsidR="004F0CFD" w:rsidP="000A4F79" w:rsidRDefault="004F0CFD" w14:paraId="64E8F3BE" w14:textId="77777777">
      <w:pPr>
        <w:pStyle w:val="ListParagraph"/>
        <w:spacing w:before="40" w:after="40"/>
        <w:ind w:left="0"/>
        <w:jc w:val="both"/>
        <w:rPr>
          <w:rFonts w:cs="Arial"/>
          <w:iCs/>
        </w:rPr>
      </w:pPr>
      <w:r w:rsidRPr="0096254E">
        <w:rPr>
          <w:rFonts w:cs="Arial"/>
          <w:iCs/>
        </w:rPr>
        <w:t>Duties and responsibilities may be added, deleted, or changed at any time at the discretion of management, formally or informally</w:t>
      </w:r>
      <w:r w:rsidRPr="0096254E" w:rsidR="00BC504C">
        <w:rPr>
          <w:rFonts w:cs="Arial"/>
          <w:iCs/>
        </w:rPr>
        <w:t>, either verbally or in writing</w:t>
      </w:r>
    </w:p>
    <w:p w:rsidRPr="0096254E" w:rsidR="00E15DF7" w:rsidP="00E15DF7" w:rsidRDefault="00E15DF7" w14:paraId="57DBA1E1" w14:textId="77777777">
      <w:pPr>
        <w:spacing w:before="40" w:after="40"/>
        <w:jc w:val="both"/>
        <w:rPr>
          <w:rFonts w:cs="Arial"/>
          <w:i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9DFD"/>
        <w:tblLook w:val="04A0" w:firstRow="1" w:lastRow="0" w:firstColumn="1" w:lastColumn="0" w:noHBand="0" w:noVBand="1"/>
      </w:tblPr>
      <w:tblGrid>
        <w:gridCol w:w="9350"/>
      </w:tblGrid>
      <w:tr w:rsidRPr="0096254E" w:rsidR="00E15DF7" w:rsidTr="00525342" w14:paraId="2629C6B2" w14:textId="77777777">
        <w:tc>
          <w:tcPr>
            <w:tcW w:w="9350" w:type="dxa"/>
            <w:shd w:val="clear" w:color="auto" w:fill="669DFD"/>
          </w:tcPr>
          <w:p w:rsidRPr="0096254E" w:rsidR="00E15DF7" w:rsidP="00B91EEC" w:rsidRDefault="00E15DF7" w14:paraId="1FDE171F" w14:textId="77777777">
            <w:pPr>
              <w:spacing w:before="40" w:after="40"/>
              <w:jc w:val="both"/>
              <w:rPr>
                <w:rFonts w:cs="Arial"/>
                <w:iCs/>
                <w:smallCaps/>
                <w:color w:val="FFFFFF"/>
                <w:sz w:val="24"/>
              </w:rPr>
            </w:pPr>
            <w:r w:rsidRPr="0096254E">
              <w:rPr>
                <w:rFonts w:cs="Arial"/>
                <w:iCs/>
                <w:smallCaps/>
                <w:color w:val="FFFFFF"/>
                <w:sz w:val="24"/>
              </w:rPr>
              <w:t xml:space="preserve">Qualifications and </w:t>
            </w:r>
            <w:r w:rsidRPr="0096254E" w:rsidR="000A4F79">
              <w:rPr>
                <w:rFonts w:cs="Arial"/>
                <w:iCs/>
                <w:smallCaps/>
                <w:color w:val="FFFFFF"/>
                <w:sz w:val="24"/>
              </w:rPr>
              <w:t>E</w:t>
            </w:r>
            <w:r w:rsidRPr="0096254E">
              <w:rPr>
                <w:rFonts w:cs="Arial"/>
                <w:iCs/>
                <w:smallCaps/>
                <w:color w:val="FFFFFF"/>
                <w:sz w:val="24"/>
              </w:rPr>
              <w:t>ducation</w:t>
            </w:r>
          </w:p>
        </w:tc>
      </w:tr>
    </w:tbl>
    <w:p w:rsidR="000C36CA" w:rsidP="00525342" w:rsidRDefault="000C36CA" w14:paraId="5282375A" w14:textId="77777777">
      <w:pPr>
        <w:spacing w:after="150"/>
        <w:rPr>
          <w:rFonts w:cs="Arial"/>
          <w:color w:val="333333"/>
          <w:lang w:val="en-CA" w:eastAsia="en-CA"/>
        </w:rPr>
      </w:pPr>
    </w:p>
    <w:p w:rsidRPr="00AC2C69" w:rsidR="00525342" w:rsidP="284E915E" w:rsidRDefault="00525342" w14:paraId="3353C41E" w14:textId="5E23316B">
      <w:pPr>
        <w:pStyle w:val="Normal"/>
        <w:suppressLineNumbers w:val="0"/>
        <w:bidi w:val="0"/>
        <w:spacing w:before="0" w:beforeAutospacing="off" w:after="150" w:afterAutospacing="off" w:line="259" w:lineRule="auto"/>
        <w:ind w:left="0" w:right="0"/>
        <w:jc w:val="left"/>
        <w:rPr>
          <w:rFonts w:ascii="Open Sans" w:hAnsi="Open Sans" w:cs="Open Sans"/>
          <w:color w:val="333333"/>
          <w:lang w:val="en-CA" w:eastAsia="en-CA"/>
        </w:rPr>
      </w:pPr>
      <w:r w:rsidRPr="284E915E" w:rsidR="00525342">
        <w:rPr>
          <w:rFonts w:cs="Arial"/>
          <w:color w:val="333333"/>
          <w:lang w:val="en-CA" w:eastAsia="en-CA"/>
        </w:rPr>
        <w:t xml:space="preserve">Instructors/facilitators must have </w:t>
      </w:r>
      <w:r w:rsidRPr="284E915E" w:rsidR="59652D0F">
        <w:rPr>
          <w:rFonts w:cs="Arial"/>
          <w:color w:val="333333"/>
          <w:lang w:val="en-CA" w:eastAsia="en-CA"/>
        </w:rPr>
        <w:t>experience as a practicing paramedic with the</w:t>
      </w:r>
      <w:r w:rsidRPr="284E915E" w:rsidR="00525342">
        <w:rPr>
          <w:rFonts w:cs="Arial"/>
          <w:color w:val="333333"/>
          <w:lang w:val="en-CA" w:eastAsia="en-CA"/>
        </w:rPr>
        <w:t xml:space="preserve"> occupational experience and teaching experience as follows:</w:t>
      </w:r>
    </w:p>
    <w:p w:rsidRPr="00525342" w:rsidR="00525342" w:rsidP="00525342" w:rsidRDefault="00525342" w14:paraId="2F9783AC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525342">
        <w:rPr>
          <w:iCs/>
        </w:rPr>
        <w:t>Current practicing license as a PCP, ACP or higher with the Emergency Medical Assistance Licensing Board (EMALB)</w:t>
      </w:r>
    </w:p>
    <w:p w:rsidRPr="00525342" w:rsidR="00525342" w:rsidP="00525342" w:rsidRDefault="00525342" w14:paraId="62A32FFB" w14:textId="77777777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525342">
        <w:rPr>
          <w:iCs/>
        </w:rPr>
        <w:t>Demonstrated ability to teach adult learners (i.e., completion of Provincial Instructor Diploma or equivalent education or previous teaching experience with satisfactory references or positive performance evaluations and student course evaluations)</w:t>
      </w:r>
    </w:p>
    <w:p w:rsidR="0081289D" w:rsidP="00525342" w:rsidRDefault="00525342" w14:paraId="2BB86A9D" w14:textId="29748980">
      <w:pPr>
        <w:pStyle w:val="ListParagraph"/>
        <w:numPr>
          <w:ilvl w:val="0"/>
          <w:numId w:val="12"/>
        </w:numPr>
        <w:spacing w:before="40" w:after="40"/>
        <w:jc w:val="both"/>
        <w:rPr>
          <w:iCs/>
        </w:rPr>
      </w:pPr>
      <w:r w:rsidRPr="00525342">
        <w:rPr>
          <w:iCs/>
        </w:rPr>
        <w:t>Minimum 3 years (3000 hours) of recent, relevant practice experience</w:t>
      </w:r>
    </w:p>
    <w:p w:rsidRPr="00525342" w:rsidR="00525342" w:rsidP="00525342" w:rsidRDefault="00525342" w14:paraId="7ED96DC1" w14:textId="77777777">
      <w:pPr>
        <w:pStyle w:val="ListParagraph"/>
        <w:spacing w:before="40" w:after="40"/>
        <w:ind w:left="360"/>
        <w:jc w:val="both"/>
        <w:rPr>
          <w:i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9DFD"/>
        <w:tblLook w:val="04A0" w:firstRow="1" w:lastRow="0" w:firstColumn="1" w:lastColumn="0" w:noHBand="0" w:noVBand="1"/>
      </w:tblPr>
      <w:tblGrid>
        <w:gridCol w:w="9350"/>
      </w:tblGrid>
      <w:tr w:rsidRPr="0096254E" w:rsidR="00E15DF7" w:rsidTr="0096254E" w14:paraId="6C9BA997" w14:textId="77777777">
        <w:tc>
          <w:tcPr>
            <w:tcW w:w="9576" w:type="dxa"/>
            <w:shd w:val="clear" w:color="auto" w:fill="669DFD"/>
          </w:tcPr>
          <w:p w:rsidRPr="0096254E" w:rsidR="00E15DF7" w:rsidP="00B91EEC" w:rsidRDefault="000A4F79" w14:paraId="5CDEDB9B" w14:textId="77777777">
            <w:pPr>
              <w:spacing w:before="40" w:after="40"/>
              <w:jc w:val="both"/>
              <w:rPr>
                <w:rFonts w:cs="Arial"/>
                <w:iCs/>
                <w:smallCaps/>
                <w:color w:val="FFFFFF"/>
                <w:sz w:val="24"/>
              </w:rPr>
            </w:pPr>
            <w:r w:rsidRPr="0096254E">
              <w:rPr>
                <w:rFonts w:cs="Arial"/>
                <w:iCs/>
                <w:smallCaps/>
                <w:color w:val="FFFFFF"/>
                <w:sz w:val="24"/>
              </w:rPr>
              <w:t>S</w:t>
            </w:r>
            <w:r w:rsidRPr="0096254E" w:rsidR="00E15DF7">
              <w:rPr>
                <w:rFonts w:cs="Arial"/>
                <w:iCs/>
                <w:smallCaps/>
                <w:color w:val="FFFFFF"/>
                <w:sz w:val="24"/>
              </w:rPr>
              <w:t>kills</w:t>
            </w:r>
          </w:p>
        </w:tc>
      </w:tr>
    </w:tbl>
    <w:p w:rsidR="0081289D" w:rsidP="00101B54" w:rsidRDefault="0081289D" w14:paraId="2AC5EF5B" w14:textId="77777777">
      <w:pPr>
        <w:spacing w:before="40" w:after="40"/>
        <w:jc w:val="both"/>
        <w:rPr>
          <w:rFonts w:cs="Arial"/>
          <w:iCs/>
        </w:rPr>
      </w:pPr>
    </w:p>
    <w:p w:rsidR="00E501FA" w:rsidP="00E501FA" w:rsidRDefault="00E501FA" w14:paraId="3AAB6A35" w14:textId="77777777">
      <w:pPr>
        <w:pStyle w:val="Header"/>
        <w:tabs>
          <w:tab w:val="clear" w:pos="4320"/>
          <w:tab w:val="clear" w:pos="8640"/>
        </w:tabs>
      </w:pPr>
      <w:r w:rsidRPr="000E5AFF">
        <w:t>Knowledge of MS Office and/or database systems | Excellent communication and interpersonal skills</w:t>
      </w:r>
    </w:p>
    <w:p w:rsidRPr="0096254E" w:rsidR="00101B54" w:rsidP="00101B54" w:rsidRDefault="00101B54" w14:paraId="0A4EE1D0" w14:textId="77777777">
      <w:pPr>
        <w:spacing w:before="40" w:after="40"/>
        <w:jc w:val="both"/>
        <w:rPr>
          <w:rFonts w:cs="Arial"/>
          <w:i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9DFD"/>
        <w:tblLook w:val="04A0" w:firstRow="1" w:lastRow="0" w:firstColumn="1" w:lastColumn="0" w:noHBand="0" w:noVBand="1"/>
      </w:tblPr>
      <w:tblGrid>
        <w:gridCol w:w="9350"/>
      </w:tblGrid>
      <w:tr w:rsidRPr="0096254E" w:rsidR="00E15DF7" w:rsidTr="00101B54" w14:paraId="68A20CC7" w14:textId="77777777">
        <w:tc>
          <w:tcPr>
            <w:tcW w:w="9350" w:type="dxa"/>
            <w:shd w:val="clear" w:color="auto" w:fill="669DFD"/>
          </w:tcPr>
          <w:p w:rsidRPr="0096254E" w:rsidR="00E15DF7" w:rsidP="00B91EEC" w:rsidRDefault="000A4F79" w14:paraId="067C4650" w14:textId="77777777">
            <w:pPr>
              <w:spacing w:before="40" w:after="40"/>
              <w:jc w:val="both"/>
              <w:rPr>
                <w:rFonts w:cs="Arial"/>
                <w:iCs/>
                <w:smallCaps/>
                <w:color w:val="FFFFFF"/>
                <w:sz w:val="24"/>
              </w:rPr>
            </w:pPr>
            <w:r w:rsidRPr="0096254E">
              <w:rPr>
                <w:rFonts w:cs="Arial"/>
                <w:iCs/>
                <w:smallCaps/>
                <w:color w:val="FFFFFF"/>
                <w:sz w:val="24"/>
              </w:rPr>
              <w:t>Competencies</w:t>
            </w:r>
          </w:p>
        </w:tc>
      </w:tr>
    </w:tbl>
    <w:p w:rsidR="00101B54" w:rsidP="00101B54" w:rsidRDefault="00101B54" w14:paraId="62E94702" w14:textId="77777777">
      <w:pPr>
        <w:pStyle w:val="ListParagraph"/>
        <w:ind w:left="360"/>
        <w:jc w:val="both"/>
      </w:pPr>
    </w:p>
    <w:p w:rsidRPr="00101B54" w:rsidR="00E15DF7" w:rsidP="00101B54" w:rsidRDefault="00101B54" w14:paraId="2BD12475" w14:textId="6C6467A6">
      <w:pPr>
        <w:jc w:val="both"/>
      </w:pPr>
      <w:r w:rsidRPr="00F35505">
        <w:t xml:space="preserve">Service Orientation | Teamwork | Accountability | Communication | Planning and Organizing | Problem Solving </w:t>
      </w:r>
      <w:r>
        <w:t xml:space="preserve">       </w:t>
      </w:r>
    </w:p>
    <w:p w:rsidRPr="0096254E" w:rsidR="00E15DF7" w:rsidP="00510A8D" w:rsidRDefault="00E15DF7" w14:paraId="11706124" w14:textId="77777777">
      <w:pPr>
        <w:spacing w:before="40" w:after="40"/>
        <w:jc w:val="both"/>
        <w:rPr>
          <w:rFonts w:cs="Arial"/>
          <w:iCs/>
          <w:sz w:val="19"/>
          <w:szCs w:val="19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9DFD"/>
        <w:tblLook w:val="04A0" w:firstRow="1" w:lastRow="0" w:firstColumn="1" w:lastColumn="0" w:noHBand="0" w:noVBand="1"/>
      </w:tblPr>
      <w:tblGrid>
        <w:gridCol w:w="9350"/>
      </w:tblGrid>
      <w:tr w:rsidRPr="0096254E" w:rsidR="00E15DF7" w:rsidTr="0096254E" w14:paraId="2A5160E9" w14:textId="77777777">
        <w:tc>
          <w:tcPr>
            <w:tcW w:w="9576" w:type="dxa"/>
            <w:shd w:val="clear" w:color="auto" w:fill="669DFD"/>
          </w:tcPr>
          <w:p w:rsidRPr="0096254E" w:rsidR="00E15DF7" w:rsidP="00B91EEC" w:rsidRDefault="000A4F79" w14:paraId="1F4B643E" w14:textId="77777777">
            <w:pPr>
              <w:spacing w:before="40" w:after="40"/>
              <w:jc w:val="both"/>
              <w:rPr>
                <w:rFonts w:cs="Arial"/>
                <w:iCs/>
                <w:smallCaps/>
                <w:color w:val="FFFFFF"/>
                <w:sz w:val="24"/>
              </w:rPr>
            </w:pPr>
            <w:r w:rsidRPr="0096254E">
              <w:rPr>
                <w:rFonts w:cs="Arial"/>
                <w:iCs/>
                <w:smallCaps/>
                <w:color w:val="FFFFFF"/>
                <w:sz w:val="24"/>
              </w:rPr>
              <w:t>Values</w:t>
            </w:r>
          </w:p>
        </w:tc>
      </w:tr>
    </w:tbl>
    <w:p w:rsidRPr="0096254E" w:rsidR="000A4F79" w:rsidP="000A4F79" w:rsidRDefault="000A4F79" w14:paraId="0EFFA1F0" w14:textId="77777777">
      <w:pPr>
        <w:rPr>
          <w:rFonts w:eastAsia="Calibri" w:cs="Arial"/>
          <w:lang w:val="en-CA"/>
        </w:rPr>
      </w:pPr>
      <w:bookmarkStart w:name="_Hlk522693070" w:id="0"/>
    </w:p>
    <w:p w:rsidRPr="0096254E" w:rsidR="000A4F79" w:rsidP="000A4F79" w:rsidRDefault="000A4F79" w14:paraId="7FF43F1D" w14:textId="77777777">
      <w:pPr>
        <w:rPr>
          <w:rFonts w:eastAsia="Calibri" w:cs="Arial"/>
          <w:b/>
          <w:bCs/>
          <w:lang w:val="en-CA"/>
        </w:rPr>
      </w:pPr>
      <w:r w:rsidRPr="0096254E">
        <w:rPr>
          <w:rFonts w:eastAsia="Calibri" w:cs="Arial"/>
          <w:lang w:val="en-CA"/>
        </w:rPr>
        <w:t>Community | Diversity | Integrity | Quality | Respect | Results Oriented</w:t>
      </w:r>
    </w:p>
    <w:bookmarkEnd w:id="0"/>
    <w:p w:rsidRPr="0096254E" w:rsidR="00F35505" w:rsidRDefault="00F35505" w14:paraId="58262DF3" w14:textId="77777777">
      <w:pPr>
        <w:jc w:val="both"/>
        <w:rPr>
          <w:rFonts w:cs="Arial"/>
          <w:b/>
          <w:bCs/>
        </w:rPr>
      </w:pPr>
    </w:p>
    <w:p w:rsidRPr="0096254E" w:rsidR="001B7647" w:rsidRDefault="001B7647" w14:paraId="4BBDAB34" w14:textId="77777777">
      <w:pPr>
        <w:jc w:val="both"/>
        <w:rPr>
          <w:rFonts w:cs="Arial"/>
        </w:rPr>
      </w:pPr>
    </w:p>
    <w:p w:rsidRPr="0096254E" w:rsidR="001B7647" w:rsidP="001B7647" w:rsidRDefault="001B7647" w14:paraId="465DC142" w14:textId="77777777">
      <w:pPr>
        <w:spacing w:before="120" w:after="120"/>
        <w:jc w:val="center"/>
        <w:rPr>
          <w:rFonts w:cs="Arial"/>
        </w:rPr>
      </w:pPr>
      <w:hyperlink w:history="1" r:id="rId13">
        <w:r w:rsidRPr="0096254E">
          <w:rPr>
            <w:rStyle w:val="Hyperlink"/>
            <w:rFonts w:cs="Arial"/>
          </w:rPr>
          <w:t>http://www.sprottshaw.com/about/were-hiring/</w:t>
        </w:r>
      </w:hyperlink>
    </w:p>
    <w:p w:rsidRPr="0096254E" w:rsidR="001B7647" w:rsidRDefault="001B7647" w14:paraId="15CBD2E0" w14:textId="77777777">
      <w:pPr>
        <w:jc w:val="both"/>
        <w:rPr>
          <w:rFonts w:cs="Arial"/>
        </w:rPr>
      </w:pPr>
    </w:p>
    <w:sectPr w:rsidRPr="0096254E" w:rsidR="001B7647" w:rsidSect="00AD1E4A">
      <w:footerReference w:type="default" r:id="rId14"/>
      <w:pgSz w:w="12240" w:h="15840" w:orient="portrait"/>
      <w:pgMar w:top="1008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7B3B" w:rsidRDefault="007E7B3B" w14:paraId="101ED2E1" w14:textId="77777777">
      <w:r>
        <w:separator/>
      </w:r>
    </w:p>
  </w:endnote>
  <w:endnote w:type="continuationSeparator" w:id="0">
    <w:p w:rsidR="007E7B3B" w:rsidRDefault="007E7B3B" w14:paraId="756FD7E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C19B8" w:rsidR="00840D73" w:rsidP="007E3FED" w:rsidRDefault="00840D73" w14:paraId="65C992E8" w14:textId="77777777">
    <w:pPr>
      <w:tabs>
        <w:tab w:val="center" w:pos="4320"/>
        <w:tab w:val="right" w:pos="9360"/>
      </w:tabs>
      <w:rPr>
        <w:caps/>
        <w:sz w:val="14"/>
        <w:szCs w:val="14"/>
      </w:rPr>
    </w:pPr>
    <w:r w:rsidRPr="00DC19B8">
      <w:rPr>
        <w:caps/>
        <w:sz w:val="14"/>
        <w:szCs w:val="14"/>
      </w:rPr>
      <w:t>sprott shaw college</w:t>
    </w:r>
    <w:r w:rsidRPr="00DC19B8">
      <w:rPr>
        <w:caps/>
        <w:sz w:val="14"/>
        <w:szCs w:val="14"/>
      </w:rPr>
      <w:tab/>
    </w:r>
    <w:r w:rsidRPr="001B7647" w:rsidR="001B7647">
      <w:rPr>
        <w:caps/>
        <w:sz w:val="14"/>
        <w:szCs w:val="14"/>
      </w:rPr>
      <w:t xml:space="preserve">Page </w:t>
    </w:r>
    <w:r w:rsidRPr="001B7647" w:rsidR="001B7647">
      <w:rPr>
        <w:b/>
        <w:caps/>
        <w:sz w:val="14"/>
        <w:szCs w:val="14"/>
      </w:rPr>
      <w:fldChar w:fldCharType="begin"/>
    </w:r>
    <w:r w:rsidRPr="001B7647" w:rsidR="001B7647">
      <w:rPr>
        <w:b/>
        <w:caps/>
        <w:sz w:val="14"/>
        <w:szCs w:val="14"/>
      </w:rPr>
      <w:instrText xml:space="preserve"> PAGE  \* Arabic  \* MERGEFORMAT </w:instrText>
    </w:r>
    <w:r w:rsidRPr="001B7647" w:rsidR="001B7647">
      <w:rPr>
        <w:b/>
        <w:caps/>
        <w:sz w:val="14"/>
        <w:szCs w:val="14"/>
      </w:rPr>
      <w:fldChar w:fldCharType="separate"/>
    </w:r>
    <w:r w:rsidR="00F42E80">
      <w:rPr>
        <w:b/>
        <w:caps/>
        <w:noProof/>
        <w:sz w:val="14"/>
        <w:szCs w:val="14"/>
      </w:rPr>
      <w:t>2</w:t>
    </w:r>
    <w:r w:rsidRPr="001B7647" w:rsidR="001B7647">
      <w:rPr>
        <w:b/>
        <w:caps/>
        <w:sz w:val="14"/>
        <w:szCs w:val="14"/>
      </w:rPr>
      <w:fldChar w:fldCharType="end"/>
    </w:r>
    <w:r w:rsidRPr="001B7647" w:rsidR="001B7647">
      <w:rPr>
        <w:caps/>
        <w:sz w:val="14"/>
        <w:szCs w:val="14"/>
      </w:rPr>
      <w:t xml:space="preserve"> of </w:t>
    </w:r>
    <w:r w:rsidRPr="001B7647" w:rsidR="001B7647">
      <w:rPr>
        <w:b/>
        <w:caps/>
        <w:sz w:val="14"/>
        <w:szCs w:val="14"/>
      </w:rPr>
      <w:fldChar w:fldCharType="begin"/>
    </w:r>
    <w:r w:rsidRPr="001B7647" w:rsidR="001B7647">
      <w:rPr>
        <w:b/>
        <w:caps/>
        <w:sz w:val="14"/>
        <w:szCs w:val="14"/>
      </w:rPr>
      <w:instrText xml:space="preserve"> NUMPAGES  \* Arabic  \* MERGEFORMAT </w:instrText>
    </w:r>
    <w:r w:rsidRPr="001B7647" w:rsidR="001B7647">
      <w:rPr>
        <w:b/>
        <w:caps/>
        <w:sz w:val="14"/>
        <w:szCs w:val="14"/>
      </w:rPr>
      <w:fldChar w:fldCharType="separate"/>
    </w:r>
    <w:r w:rsidR="00F42E80">
      <w:rPr>
        <w:b/>
        <w:caps/>
        <w:noProof/>
        <w:sz w:val="14"/>
        <w:szCs w:val="14"/>
      </w:rPr>
      <w:t>2</w:t>
    </w:r>
    <w:r w:rsidRPr="001B7647" w:rsidR="001B7647">
      <w:rPr>
        <w:b/>
        <w:caps/>
        <w:sz w:val="14"/>
        <w:szCs w:val="14"/>
      </w:rPr>
      <w:fldChar w:fldCharType="end"/>
    </w:r>
    <w:r w:rsidR="001B7647">
      <w:rPr>
        <w:b/>
        <w:caps/>
        <w:sz w:val="14"/>
        <w:szCs w:val="14"/>
      </w:rPr>
      <w:tab/>
    </w:r>
    <w:r w:rsidR="00BB3091">
      <w:rPr>
        <w:caps/>
        <w:sz w:val="14"/>
        <w:szCs w:val="14"/>
      </w:rPr>
      <w:t>0</w:t>
    </w:r>
    <w:r w:rsidR="00F42E80">
      <w:rPr>
        <w:caps/>
        <w:sz w:val="14"/>
        <w:szCs w:val="14"/>
      </w:rPr>
      <w:t>818</w:t>
    </w:r>
    <w:r w:rsidRPr="00DC19B8">
      <w:rPr>
        <w:caps/>
        <w:sz w:val="14"/>
        <w:szCs w:val="14"/>
      </w:rPr>
      <w:t>/entry documentation/</w:t>
    </w:r>
    <w:smartTag w:uri="urn:schemas-microsoft-com:office:smarttags" w:element="stockticker">
      <w:r w:rsidRPr="00DC19B8">
        <w:rPr>
          <w:caps/>
          <w:sz w:val="14"/>
          <w:szCs w:val="14"/>
        </w:rPr>
        <w:t>job</w:t>
      </w:r>
    </w:smartTag>
    <w:r w:rsidRPr="00DC19B8">
      <w:rPr>
        <w:caps/>
        <w:sz w:val="14"/>
        <w:szCs w:val="14"/>
      </w:rPr>
      <w:t xml:space="preserve"> descriptions</w:t>
    </w:r>
    <w:r w:rsidR="001B7647">
      <w:rPr>
        <w:caps/>
        <w:sz w:val="14"/>
        <w:szCs w:val="14"/>
      </w:rPr>
      <w:t>/HO</w:t>
    </w:r>
  </w:p>
  <w:p w:rsidRPr="00840D73" w:rsidR="005B4EBE" w:rsidP="00840D73" w:rsidRDefault="005B4EBE" w14:paraId="0115BAE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7B3B" w:rsidRDefault="007E7B3B" w14:paraId="5FDDDF91" w14:textId="77777777">
      <w:r>
        <w:separator/>
      </w:r>
    </w:p>
  </w:footnote>
  <w:footnote w:type="continuationSeparator" w:id="0">
    <w:p w:rsidR="007E7B3B" w:rsidRDefault="007E7B3B" w14:paraId="1022CAB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AC5BD2"/>
    <w:multiLevelType w:val="hybridMultilevel"/>
    <w:tmpl w:val="BB9E370E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2916BF5"/>
    <w:multiLevelType w:val="hybridMultilevel"/>
    <w:tmpl w:val="54BC0DE0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6752D42"/>
    <w:multiLevelType w:val="hybridMultilevel"/>
    <w:tmpl w:val="DB0C130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4D0E22"/>
    <w:multiLevelType w:val="hybridMultilevel"/>
    <w:tmpl w:val="D606472A"/>
    <w:lvl w:ilvl="0" w:tplc="90964B08">
      <w:numFmt w:val="bullet"/>
      <w:lvlText w:val="•"/>
      <w:lvlJc w:val="left"/>
      <w:pPr>
        <w:ind w:left="1080" w:hanging="720"/>
      </w:pPr>
      <w:rPr>
        <w:rFonts w:hint="default" w:ascii="Arial" w:hAnsi="Arial" w:eastAsia="Times New Roman" w:cs="Aria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BE2F16"/>
    <w:multiLevelType w:val="hybridMultilevel"/>
    <w:tmpl w:val="2C0A0054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331191D"/>
    <w:multiLevelType w:val="hybridMultilevel"/>
    <w:tmpl w:val="665083DE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C051F8D"/>
    <w:multiLevelType w:val="multilevel"/>
    <w:tmpl w:val="332E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D2B35EF"/>
    <w:multiLevelType w:val="multilevel"/>
    <w:tmpl w:val="A89E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AB10935"/>
    <w:multiLevelType w:val="hybridMultilevel"/>
    <w:tmpl w:val="B142BC4A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62C31D0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63E3482B"/>
    <w:multiLevelType w:val="hybridMultilevel"/>
    <w:tmpl w:val="D2849E02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68485AC7"/>
    <w:multiLevelType w:val="hybridMultilevel"/>
    <w:tmpl w:val="8DEE8748"/>
    <w:lvl w:ilvl="0" w:tplc="B82AB0EA">
      <w:numFmt w:val="bullet"/>
      <w:lvlText w:val="•"/>
      <w:lvlJc w:val="left"/>
      <w:pPr>
        <w:ind w:left="1080" w:hanging="720"/>
      </w:pPr>
      <w:rPr>
        <w:rFonts w:hint="default" w:ascii="Arial" w:hAnsi="Arial" w:eastAsia="Times New Roman" w:cs="Aria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F4C1083"/>
    <w:multiLevelType w:val="hybridMultilevel"/>
    <w:tmpl w:val="C1EE6732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22A7584">
      <w:numFmt w:val="bullet"/>
      <w:lvlText w:val="•"/>
      <w:lvlJc w:val="left"/>
      <w:pPr>
        <w:ind w:left="1440" w:hanging="720"/>
      </w:pPr>
      <w:rPr>
        <w:rFonts w:hint="default" w:ascii="Arial" w:hAnsi="Arial" w:eastAsia="Times New Roman" w:cs="Arial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026290A"/>
    <w:multiLevelType w:val="hybridMultilevel"/>
    <w:tmpl w:val="CDEA314C"/>
    <w:lvl w:ilvl="0" w:tplc="DE169B8C">
      <w:numFmt w:val="bullet"/>
      <w:lvlText w:val="•"/>
      <w:lvlJc w:val="left"/>
      <w:pPr>
        <w:ind w:left="1080" w:hanging="720"/>
      </w:pPr>
      <w:rPr>
        <w:rFonts w:hint="default" w:ascii="Arial" w:hAnsi="Arial" w:eastAsia="Times New Roman" w:cs="Aria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986F37"/>
    <w:multiLevelType w:val="hybridMultilevel"/>
    <w:tmpl w:val="CF30EB6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6475EFE"/>
    <w:multiLevelType w:val="hybridMultilevel"/>
    <w:tmpl w:val="DC9CDD3C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7A310F75"/>
    <w:multiLevelType w:val="hybridMultilevel"/>
    <w:tmpl w:val="40A8D42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F8B46BC"/>
    <w:multiLevelType w:val="hybridMultilevel"/>
    <w:tmpl w:val="9982B0CC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1793312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</w:rPr>
      </w:lvl>
    </w:lvlOverride>
  </w:num>
  <w:num w:numId="2" w16cid:durableId="1093430270">
    <w:abstractNumId w:val="10"/>
  </w:num>
  <w:num w:numId="3" w16cid:durableId="1304196438">
    <w:abstractNumId w:val="16"/>
  </w:num>
  <w:num w:numId="4" w16cid:durableId="697705499">
    <w:abstractNumId w:val="14"/>
  </w:num>
  <w:num w:numId="5" w16cid:durableId="1320306961">
    <w:abstractNumId w:val="17"/>
  </w:num>
  <w:num w:numId="6" w16cid:durableId="1181626045">
    <w:abstractNumId w:val="1"/>
  </w:num>
  <w:num w:numId="7" w16cid:durableId="1328824868">
    <w:abstractNumId w:val="4"/>
  </w:num>
  <w:num w:numId="8" w16cid:durableId="321352627">
    <w:abstractNumId w:val="13"/>
  </w:num>
  <w:num w:numId="9" w16cid:durableId="1930038807">
    <w:abstractNumId w:val="12"/>
  </w:num>
  <w:num w:numId="10" w16cid:durableId="917596856">
    <w:abstractNumId w:val="3"/>
  </w:num>
  <w:num w:numId="11" w16cid:durableId="1719091880">
    <w:abstractNumId w:val="6"/>
  </w:num>
  <w:num w:numId="12" w16cid:durableId="1837109518">
    <w:abstractNumId w:val="2"/>
  </w:num>
  <w:num w:numId="13" w16cid:durableId="2004551731">
    <w:abstractNumId w:val="11"/>
  </w:num>
  <w:num w:numId="14" w16cid:durableId="1233080411">
    <w:abstractNumId w:val="18"/>
  </w:num>
  <w:num w:numId="15" w16cid:durableId="120734042">
    <w:abstractNumId w:val="5"/>
  </w:num>
  <w:num w:numId="16" w16cid:durableId="1436050015">
    <w:abstractNumId w:val="8"/>
  </w:num>
  <w:num w:numId="17" w16cid:durableId="606543292">
    <w:abstractNumId w:val="2"/>
  </w:num>
  <w:num w:numId="18" w16cid:durableId="329872101">
    <w:abstractNumId w:val="15"/>
  </w:num>
  <w:num w:numId="19" w16cid:durableId="2061173970">
    <w:abstractNumId w:val="9"/>
  </w:num>
  <w:num w:numId="20" w16cid:durableId="924000352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embedSystemFont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CF"/>
    <w:rsid w:val="00015645"/>
    <w:rsid w:val="00040B87"/>
    <w:rsid w:val="00090418"/>
    <w:rsid w:val="000A4F79"/>
    <w:rsid w:val="000C36CA"/>
    <w:rsid w:val="00101B54"/>
    <w:rsid w:val="00192B88"/>
    <w:rsid w:val="001A2D7B"/>
    <w:rsid w:val="001B443A"/>
    <w:rsid w:val="001B509D"/>
    <w:rsid w:val="001B7647"/>
    <w:rsid w:val="001D4318"/>
    <w:rsid w:val="001E64BD"/>
    <w:rsid w:val="0020039A"/>
    <w:rsid w:val="002132B7"/>
    <w:rsid w:val="00216B73"/>
    <w:rsid w:val="00253859"/>
    <w:rsid w:val="00262AFA"/>
    <w:rsid w:val="00263536"/>
    <w:rsid w:val="00263A66"/>
    <w:rsid w:val="00293358"/>
    <w:rsid w:val="00297AA6"/>
    <w:rsid w:val="002E218B"/>
    <w:rsid w:val="002F36CC"/>
    <w:rsid w:val="003171C4"/>
    <w:rsid w:val="00344CE0"/>
    <w:rsid w:val="00346450"/>
    <w:rsid w:val="00352A33"/>
    <w:rsid w:val="0035545A"/>
    <w:rsid w:val="00366327"/>
    <w:rsid w:val="0037403B"/>
    <w:rsid w:val="0038255F"/>
    <w:rsid w:val="00391C24"/>
    <w:rsid w:val="003A1FD6"/>
    <w:rsid w:val="003E131F"/>
    <w:rsid w:val="003E3CCF"/>
    <w:rsid w:val="003E441F"/>
    <w:rsid w:val="00424963"/>
    <w:rsid w:val="00474299"/>
    <w:rsid w:val="0048057E"/>
    <w:rsid w:val="0049624B"/>
    <w:rsid w:val="004E0C12"/>
    <w:rsid w:val="004F0CFD"/>
    <w:rsid w:val="00510A8D"/>
    <w:rsid w:val="0051118B"/>
    <w:rsid w:val="0051180C"/>
    <w:rsid w:val="00525342"/>
    <w:rsid w:val="00557A56"/>
    <w:rsid w:val="00563FF0"/>
    <w:rsid w:val="00580A38"/>
    <w:rsid w:val="0059142E"/>
    <w:rsid w:val="005B4EBE"/>
    <w:rsid w:val="005B6AAE"/>
    <w:rsid w:val="005C4682"/>
    <w:rsid w:val="005E4E73"/>
    <w:rsid w:val="005E787B"/>
    <w:rsid w:val="006102ED"/>
    <w:rsid w:val="00624BDC"/>
    <w:rsid w:val="00661708"/>
    <w:rsid w:val="006B041E"/>
    <w:rsid w:val="00742B02"/>
    <w:rsid w:val="00744FAC"/>
    <w:rsid w:val="00763360"/>
    <w:rsid w:val="00767233"/>
    <w:rsid w:val="007B486E"/>
    <w:rsid w:val="007D37ED"/>
    <w:rsid w:val="007E3FED"/>
    <w:rsid w:val="007E7B3B"/>
    <w:rsid w:val="007F48CC"/>
    <w:rsid w:val="0081289D"/>
    <w:rsid w:val="00816598"/>
    <w:rsid w:val="00834EF0"/>
    <w:rsid w:val="008379D2"/>
    <w:rsid w:val="00840D73"/>
    <w:rsid w:val="00842C2D"/>
    <w:rsid w:val="00886E87"/>
    <w:rsid w:val="008E44AD"/>
    <w:rsid w:val="009512FE"/>
    <w:rsid w:val="0095236C"/>
    <w:rsid w:val="00954AE7"/>
    <w:rsid w:val="0096254E"/>
    <w:rsid w:val="009D745B"/>
    <w:rsid w:val="009F3573"/>
    <w:rsid w:val="00A534FD"/>
    <w:rsid w:val="00A642BB"/>
    <w:rsid w:val="00A72924"/>
    <w:rsid w:val="00A9588B"/>
    <w:rsid w:val="00AA243A"/>
    <w:rsid w:val="00AD1E4A"/>
    <w:rsid w:val="00AF1BB2"/>
    <w:rsid w:val="00AF3B17"/>
    <w:rsid w:val="00B2140D"/>
    <w:rsid w:val="00B2184E"/>
    <w:rsid w:val="00B91EEC"/>
    <w:rsid w:val="00BB3091"/>
    <w:rsid w:val="00BC504C"/>
    <w:rsid w:val="00C51AA8"/>
    <w:rsid w:val="00C74B16"/>
    <w:rsid w:val="00C973E3"/>
    <w:rsid w:val="00CA15CA"/>
    <w:rsid w:val="00D40C0B"/>
    <w:rsid w:val="00D65F4B"/>
    <w:rsid w:val="00DB4E46"/>
    <w:rsid w:val="00E15DF7"/>
    <w:rsid w:val="00E36147"/>
    <w:rsid w:val="00E402FA"/>
    <w:rsid w:val="00E501FA"/>
    <w:rsid w:val="00E74EA6"/>
    <w:rsid w:val="00E94F8E"/>
    <w:rsid w:val="00F2312C"/>
    <w:rsid w:val="00F305B5"/>
    <w:rsid w:val="00F35505"/>
    <w:rsid w:val="00F42E80"/>
    <w:rsid w:val="00F500AA"/>
    <w:rsid w:val="00F605E4"/>
    <w:rsid w:val="00F84DF6"/>
    <w:rsid w:val="00FB41F6"/>
    <w:rsid w:val="284E915E"/>
    <w:rsid w:val="5965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671FED7"/>
  <w15:docId w15:val="{A63A45AC-93C7-44C8-BF1E-A834A55F8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1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34EF0"/>
    <w:pPr>
      <w:tabs>
        <w:tab w:val="center" w:pos="4320"/>
        <w:tab w:val="right" w:pos="9360"/>
      </w:tabs>
    </w:pPr>
    <w:rPr>
      <w:caps/>
      <w:sz w:val="14"/>
      <w:szCs w:val="14"/>
    </w:rPr>
  </w:style>
  <w:style w:type="paragraph" w:styleId="Title">
    <w:name w:val="Title"/>
    <w:basedOn w:val="Normal"/>
    <w:qFormat/>
    <w:rsid w:val="00834EF0"/>
    <w:pPr>
      <w:outlineLvl w:val="0"/>
    </w:pPr>
    <w:rPr>
      <w:rFonts w:cs="Arial"/>
      <w:b/>
      <w:bCs/>
      <w:caps/>
      <w:kern w:val="28"/>
      <w:sz w:val="32"/>
      <w:szCs w:val="32"/>
      <w:lang w:val="en-CA"/>
    </w:rPr>
  </w:style>
  <w:style w:type="table" w:styleId="TableGrid">
    <w:name w:val="Table Grid"/>
    <w:basedOn w:val="TableNormal"/>
    <w:rsid w:val="001B509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886E8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886E87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4F0CFD"/>
    <w:pPr>
      <w:ind w:left="720"/>
      <w:contextualSpacing/>
    </w:pPr>
  </w:style>
  <w:style w:type="character" w:styleId="Hyperlink">
    <w:name w:val="Hyperlink"/>
    <w:unhideWhenUsed/>
    <w:rsid w:val="001B7647"/>
    <w:rPr>
      <w:color w:val="0000FF"/>
      <w:u w:val="single"/>
    </w:rPr>
  </w:style>
  <w:style w:type="character" w:styleId="HeaderChar" w:customStyle="1">
    <w:name w:val="Header Char"/>
    <w:basedOn w:val="DefaultParagraphFont"/>
    <w:link w:val="Header"/>
    <w:rsid w:val="00E501FA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://www.sprottshaw.com/about/were-hiring/" TargetMode="Externa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prottshawcollegestudent.sharepoint.com/sites/headofficehr/Shared%20Documents/Job%20Descriptions/(1)%20NEW%20TEMPLATE%20Job%20Description.dotx?OR=81dd2b71-fb82-4b33-ac71-fed46bf0f87a&amp;CID=a8b32ea2-40a1-0000-091d-1f0c67743092&amp;CT=1786056770977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2a8c17-7883-495a-808d-e93b96ca6dde">
      <Terms xmlns="http://schemas.microsoft.com/office/infopath/2007/PartnerControls"/>
    </lcf76f155ced4ddcb4097134ff3c332f>
    <TaxCatchAll xmlns="73c983e2-f175-454b-bd2c-6dd8b89648a4" xsi:nil="true"/>
    <_dlc_DocId xmlns="73c983e2-f175-454b-bd2c-6dd8b89648a4">Q3H5WMKNAKD4-758621799-31396</_dlc_DocId>
    <_dlc_DocIdUrl xmlns="73c983e2-f175-454b-bd2c-6dd8b89648a4">
      <Url>https://sprottshawcollegestudent.sharepoint.com/sites/headofficehr/_layouts/15/DocIdRedir.aspx?ID=Q3H5WMKNAKD4-758621799-31396</Url>
      <Description>Q3H5WMKNAKD4-758621799-31396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D565DA7832284C8A6BB7D925339205" ma:contentTypeVersion="15" ma:contentTypeDescription="Create a new document." ma:contentTypeScope="" ma:versionID="3e6988fc88f0af8432f8a5170bc1c63a">
  <xsd:schema xmlns:xsd="http://www.w3.org/2001/XMLSchema" xmlns:xs="http://www.w3.org/2001/XMLSchema" xmlns:p="http://schemas.microsoft.com/office/2006/metadata/properties" xmlns:ns2="772a8c17-7883-495a-808d-e93b96ca6dde" xmlns:ns3="73c983e2-f175-454b-bd2c-6dd8b89648a4" targetNamespace="http://schemas.microsoft.com/office/2006/metadata/properties" ma:root="true" ma:fieldsID="7d40519000dc11ef5e588dc5d3e84da7" ns2:_="" ns3:_="">
    <xsd:import namespace="772a8c17-7883-495a-808d-e93b96ca6dde"/>
    <xsd:import namespace="73c983e2-f175-454b-bd2c-6dd8b89648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a8c17-7883-495a-808d-e93b96ca6d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7606bc-e742-4fa9-a5ea-bd24ea20b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983e2-f175-454b-bd2c-6dd8b89648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27395b-c093-4f36-a352-03d27b06ad7a}" ma:internalName="TaxCatchAll" ma:showField="CatchAllData" ma:web="73c983e2-f175-454b-bd2c-6dd8b89648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5E66B52-69E8-44D0-8A3A-E6E44B99749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1537271-CB1D-4FDD-8472-0F32DFDFCDAB}">
  <ds:schemaRefs>
    <ds:schemaRef ds:uri="http://schemas.microsoft.com/office/2006/metadata/properties"/>
    <ds:schemaRef ds:uri="http://schemas.microsoft.com/office/infopath/2007/PartnerControls"/>
    <ds:schemaRef ds:uri="772a8c17-7883-495a-808d-e93b96ca6dde"/>
    <ds:schemaRef ds:uri="73c983e2-f175-454b-bd2c-6dd8b89648a4"/>
  </ds:schemaRefs>
</ds:datastoreItem>
</file>

<file path=customXml/itemProps3.xml><?xml version="1.0" encoding="utf-8"?>
<ds:datastoreItem xmlns:ds="http://schemas.openxmlformats.org/officeDocument/2006/customXml" ds:itemID="{1AFDB8F5-2255-4D04-A778-DE96F85A61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5D5E6E-D143-4A8F-B84A-956BBB2C9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a8c17-7883-495a-808d-e93b96ca6dde"/>
    <ds:schemaRef ds:uri="73c983e2-f175-454b-bd2c-6dd8b89648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395C92A-AE29-49B5-907B-A42C67789ADA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(1)%20NEW%20TEMPLATE%20Job%20Description.dotx?OR=81dd2b71-fb82-4b33-ac71-fed46bf0f87a&amp;CID=a8b32ea2-40a1-0000-091d-1f0c67743092&amp;CT=1786056770977</ap:Template>
  <ap:Application>Microsoft Word for the web</ap:Application>
  <ap:DocSecurity>0</ap:DocSecurity>
  <ap:ScaleCrop>false</ap:ScaleCrop>
  <ap:Company>Sprott~Shaw Community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Administrative Assistant Job Description</dc:title>
  <dc:subject/>
  <dc:creator>Aijan Baiterek</dc:creator>
  <keywords/>
  <lastModifiedBy>Melissa Ainsworth</lastModifiedBy>
  <revision>9</revision>
  <lastPrinted>2022-04-13T20:03:00.0000000Z</lastPrinted>
  <dcterms:created xsi:type="dcterms:W3CDTF">2026-08-06T22:52:00.0000000Z</dcterms:created>
  <dcterms:modified xsi:type="dcterms:W3CDTF">2026-08-27T07:24:35.5190371Z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\Entry Documentation\Job Descriptions\Administrative Assistant</vt:lpwstr>
  </property>
  <property fmtid="{D5CDD505-2E9C-101B-9397-08002B2CF9AE}" pid="3" name="display_urn:schemas-microsoft-com:office:office#Editor">
    <vt:lpwstr>BUILTIN\administrators</vt:lpwstr>
  </property>
  <property fmtid="{D5CDD505-2E9C-101B-9397-08002B2CF9AE}" pid="4" name="Order">
    <vt:lpwstr>65600.0000000000</vt:lpwstr>
  </property>
  <property fmtid="{D5CDD505-2E9C-101B-9397-08002B2CF9AE}" pid="5" name="display_urn:schemas-microsoft-com:office:office#Author">
    <vt:lpwstr>BUILTIN\administrators</vt:lpwstr>
  </property>
  <property fmtid="{D5CDD505-2E9C-101B-9397-08002B2CF9AE}" pid="6" name="ContentTypeId">
    <vt:lpwstr>0x0101002CD565DA7832284C8A6BB7D925339205</vt:lpwstr>
  </property>
  <property fmtid="{D5CDD505-2E9C-101B-9397-08002B2CF9AE}" pid="7" name="_dlc_DocIdItemGuid">
    <vt:lpwstr>40da77a8-20e9-4493-a32e-245991f5a21f</vt:lpwstr>
  </property>
  <property fmtid="{D5CDD505-2E9C-101B-9397-08002B2CF9AE}" pid="8" name="MediaServiceImageTags">
    <vt:lpwstr/>
  </property>
</Properties>
</file>